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8DC" w:rsidRDefault="006157C3" w:rsidP="00D828DC">
      <w:pPr>
        <w:jc w:val="center"/>
        <w:rPr>
          <w:rFonts w:cs="Times New Roman"/>
          <w:b/>
        </w:rPr>
      </w:pPr>
      <w:r w:rsidRPr="006157C3">
        <w:rPr>
          <w:rFonts w:cs="Times New Roman"/>
          <w:b/>
          <w:noProof/>
          <w:lang w:eastAsia="ru-RU"/>
        </w:rPr>
        <w:drawing>
          <wp:inline distT="0" distB="0" distL="0" distR="0">
            <wp:extent cx="5760085" cy="845311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4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C3" w:rsidRDefault="006157C3" w:rsidP="00D828DC">
      <w:pPr>
        <w:jc w:val="center"/>
        <w:rPr>
          <w:rFonts w:cs="Times New Roman"/>
          <w:b/>
        </w:rPr>
      </w:pPr>
    </w:p>
    <w:p w:rsidR="006157C3" w:rsidRDefault="006157C3" w:rsidP="00D828DC">
      <w:pPr>
        <w:jc w:val="center"/>
        <w:rPr>
          <w:rFonts w:cs="Times New Roman"/>
          <w:b/>
        </w:rPr>
      </w:pPr>
    </w:p>
    <w:p w:rsidR="006157C3" w:rsidRPr="001D0B4B" w:rsidRDefault="006157C3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pPr w:leftFromText="180" w:rightFromText="180" w:horzAnchor="margin" w:tblpY="43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37"/>
              <w:gridCol w:w="4527"/>
            </w:tblGrid>
            <w:tr w:rsidR="006157C3" w:rsidTr="006C5188">
              <w:tc>
                <w:tcPr>
                  <w:tcW w:w="4499" w:type="dxa"/>
                </w:tcPr>
                <w:p w:rsidR="006157C3" w:rsidRDefault="006157C3" w:rsidP="006157C3">
                  <w:pPr>
                    <w:ind w:firstLine="709"/>
                    <w:rPr>
                      <w:rFonts w:cs="Times New Roman"/>
                    </w:rPr>
                  </w:pPr>
                  <w:bookmarkStart w:id="0" w:name="_GoBack" w:colFirst="1" w:colLast="1"/>
                </w:p>
              </w:tc>
              <w:tc>
                <w:tcPr>
                  <w:tcW w:w="4572" w:type="dxa"/>
                </w:tcPr>
                <w:p w:rsidR="006157C3" w:rsidRPr="006157C3" w:rsidRDefault="006157C3" w:rsidP="006157C3">
                  <w:pPr>
                    <w:pStyle w:val="ad"/>
                    <w:ind w:left="0" w:firstLine="709"/>
                    <w:jc w:val="right"/>
                    <w:rPr>
                      <w:rFonts w:cs="Times New Roman"/>
                      <w:sz w:val="20"/>
                      <w:szCs w:val="20"/>
                    </w:rPr>
                  </w:pPr>
                  <w:r w:rsidRPr="006157C3">
                    <w:rPr>
                      <w:rFonts w:cs="Times New Roman"/>
                      <w:sz w:val="20"/>
                      <w:szCs w:val="20"/>
                    </w:rPr>
                    <w:t>Приложение 1 к приказу Департамента образования Ивановской области</w:t>
                  </w:r>
                </w:p>
                <w:p w:rsidR="006157C3" w:rsidRPr="006157C3" w:rsidRDefault="006157C3" w:rsidP="006157C3">
                  <w:pPr>
                    <w:pStyle w:val="ad"/>
                    <w:ind w:left="0" w:firstLine="709"/>
                    <w:jc w:val="right"/>
                    <w:rPr>
                      <w:rFonts w:cs="Times New Roman"/>
                      <w:sz w:val="20"/>
                      <w:szCs w:val="20"/>
                    </w:rPr>
                  </w:pPr>
                  <w:r w:rsidRPr="006157C3">
                    <w:rPr>
                      <w:rFonts w:cs="Times New Roman"/>
                      <w:sz w:val="20"/>
                      <w:szCs w:val="20"/>
                    </w:rPr>
                    <w:t>от __________№ _________-о</w:t>
                  </w:r>
                </w:p>
              </w:tc>
            </w:tr>
            <w:bookmarkEnd w:id="0"/>
          </w:tbl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</w:p>
          <w:p w:rsidR="006157C3" w:rsidRDefault="006157C3" w:rsidP="000E76FE">
            <w:pPr>
              <w:contextualSpacing/>
              <w:jc w:val="center"/>
              <w:rPr>
                <w:rFonts w:cs="Times New Roman"/>
                <w:b/>
              </w:rPr>
            </w:pPr>
          </w:p>
          <w:p w:rsidR="006157C3" w:rsidRDefault="006157C3" w:rsidP="000E76FE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8580" cy="7344771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5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F6218D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665D43B1" wp14:editId="22FAC35B">
                  <wp:extent cx="5219700" cy="6810143"/>
                  <wp:effectExtent l="19050" t="19050" r="19050" b="1016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256" cy="68173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9253CAC" wp14:editId="74955851">
                  <wp:extent cx="5504528" cy="7305675"/>
                  <wp:effectExtent l="19050" t="19050" r="2032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18" cy="7316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E41B42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0739A7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1"/>
          </w:p>
          <w:p w:rsidR="00C16D00" w:rsidRPr="003416D7" w:rsidRDefault="005E61B9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заполнения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="000755E3">
              <w:t xml:space="preserve"> </w:t>
            </w:r>
            <w:r w:rsidR="000755E3" w:rsidRP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(изложения), осуществляющих инструктаж участников итогового сочинения (изложения) в день п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роведения сочинения (изложения)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C02399">
            <w:pPr>
              <w:widowControl w:val="0"/>
              <w:ind w:firstLine="720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А4.</w:t>
            </w:r>
          </w:p>
          <w:p w:rsidR="00C02399" w:rsidRDefault="00C02399" w:rsidP="00C0239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итоговое сочинение (изложение) на бланках записи и дополнительных бланках записи формата А4. </w:t>
            </w:r>
          </w:p>
          <w:p w:rsidR="00C16D00" w:rsidRPr="003416D7" w:rsidRDefault="00C16D00" w:rsidP="00C0239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2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2"/>
          </w:p>
          <w:p w:rsidR="00C16D00" w:rsidRPr="006D74C0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бланков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гелевыми или капиллярными ручками с чернилами черного цвета. </w:t>
            </w:r>
          </w:p>
          <w:p w:rsidR="00C16D00" w:rsidRPr="00273C8C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должен изображать каждую цифру и букву во всех заполняемых полях бланка регистрации и верхней части бланка записи,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 бланках заполняется, начиная с первой позиции (в том числе и поля для занесения фамилии, имени и отчества участника).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использовать для заполнения бланков цветные ручки вместо гелевой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, «ластик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 и др.). </w:t>
            </w:r>
          </w:p>
          <w:p w:rsidR="00C16D00" w:rsidRPr="000874AB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3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3"/>
          </w:p>
          <w:p w:rsidR="00C16D00" w:rsidRPr="000874AB" w:rsidRDefault="00C16D00" w:rsidP="00E41B42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drawing>
                <wp:inline distT="0" distB="0" distL="0" distR="0">
                  <wp:extent cx="4961259" cy="6743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406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E41B42">
            <w:pPr>
              <w:keepNext/>
              <w:tabs>
                <w:tab w:val="left" w:pos="2235"/>
              </w:tabs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регистрационные 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02399" w:rsidP="005F2FF4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5760085" cy="19284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), осуществляющего инструктаж участников итогового сочинения (изложения),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874798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63"/>
              <w:gridCol w:w="6798"/>
            </w:tblGrid>
            <w:tr w:rsidR="00FA7A5C" w:rsidRPr="00FA7A5C" w:rsidTr="00C02399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693E19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итогового сочинения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вписывают код образовател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ьной организации 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(изложения) в</w:t>
                  </w:r>
                </w:p>
                <w:p w:rsidR="00C16D00" w:rsidRPr="00087995" w:rsidRDefault="00693E19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ОО (месте проведения)»</w:t>
                  </w:r>
                </w:p>
              </w:tc>
            </w:tr>
            <w:tr w:rsidR="00FA7A5C" w:rsidRPr="00FA7A5C" w:rsidTr="00874798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083E8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(изложения)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организации, в которой участник пишет сочинение (изложение)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учебного кабинета, в котором проходит сочинение (изложение)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1-12-2</w:t>
                  </w:r>
                  <w:r w:rsid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2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lastRenderedPageBreak/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</w:p>
              </w:tc>
            </w:tr>
          </w:tbl>
          <w:p w:rsidR="001C516A" w:rsidRPr="00750FBB" w:rsidRDefault="001C516A" w:rsidP="001C516A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по завершении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).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C516A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925"/>
            </w:tblGrid>
            <w:tr w:rsidR="00C95334" w:rsidRPr="00C95334" w:rsidTr="00E41B42">
              <w:trPr>
                <w:tblHeader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710050">
              <w:trPr>
                <w:trHeight w:val="20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8A308F">
              <w:trPr>
                <w:trHeight w:val="415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указать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0" w:type="auto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 xml:space="preserve">Участнику итогового сочинения (изложения) необходимо ознакомиться с этой инструкцией и поставить свою подпись в </w:t>
            </w:r>
            <w:r w:rsidR="00A10C6E" w:rsidRPr="00C82536">
              <w:rPr>
                <w:szCs w:val="26"/>
              </w:rPr>
              <w:lastRenderedPageBreak/>
              <w:t>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C82536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4" w:name="_Toc494819704"/>
            <w:r w:rsidRPr="00C82536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 xml:space="preserve"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>
              <w:rPr>
                <w:szCs w:val="28"/>
              </w:rPr>
              <w:t xml:space="preserve">региональной </w:t>
            </w:r>
            <w:r w:rsidRPr="00C82536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(изложения).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4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В верхней части бланка записи (рис. 5) расположены:</w:t>
            </w:r>
          </w:p>
          <w:p w:rsidR="00C16D00" w:rsidRPr="008A308F" w:rsidRDefault="00C16D00" w:rsidP="008A308F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A308F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292D61" w:rsidRPr="00292D61" w:rsidRDefault="00A04CAC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szCs w:val="28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регистрационные </w:t>
            </w:r>
            <w:r w:rsidR="003348ED" w:rsidRPr="00C82536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FC222E" w:rsidRPr="00C82536">
              <w:rPr>
                <w:rFonts w:eastAsia="Times New Roman" w:cs="Times New Roman"/>
                <w:szCs w:val="28"/>
                <w:lang w:eastAsia="ru-RU"/>
              </w:rPr>
              <w:t xml:space="preserve"> для заполнения участником итогового сочинения (изложения);</w:t>
            </w:r>
          </w:p>
          <w:p w:rsidR="003348ED" w:rsidRPr="00292D61" w:rsidRDefault="00EA0FD2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color w:val="0070C0"/>
                <w:szCs w:val="28"/>
              </w:rPr>
            </w:pPr>
            <w:r w:rsidRPr="00292D61">
              <w:rPr>
                <w:rFonts w:eastAsia="Times New Roman" w:cs="Times New Roman"/>
                <w:szCs w:val="28"/>
                <w:lang w:eastAsia="ru-RU"/>
              </w:rPr>
              <w:t>поле</w:t>
            </w:r>
            <w:r w:rsidRPr="00E0654A">
              <w:t xml:space="preserve"> «Лист №» </w:t>
            </w:r>
            <w:r w:rsidRPr="00550D2E">
              <w:t>заполняется членом комиссии по проведению итогового сочинения (изложения)</w:t>
            </w:r>
            <w:r w:rsidR="00550D2E" w:rsidRPr="00550D2E"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A04CAC" w:rsidRPr="00663900">
              <w:rPr>
                <w:rFonts w:cs="Times New Roman"/>
                <w:szCs w:val="28"/>
                <w:u w:val="single"/>
              </w:rPr>
              <w:t>печатными символами</w:t>
            </w:r>
            <w:r w:rsidR="00A04CAC" w:rsidRPr="00663900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 xml:space="preserve">заполняет </w:t>
            </w:r>
            <w:r w:rsidR="00A04CAC" w:rsidRPr="00663900">
              <w:rPr>
                <w:rFonts w:cs="Times New Roman"/>
                <w:szCs w:val="28"/>
              </w:rPr>
              <w:t>регистрационные поля, продублировав информацию с бланка регистрации: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663900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lastRenderedPageBreak/>
              <w:t>П</w:t>
            </w:r>
            <w:r w:rsidR="00706507" w:rsidRPr="00663900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на лицевой стороне бланка записи участник может продолжить записи на оборотной стороне бланка (рис. 6),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C82536" w:rsidRPr="00C82536" w:rsidRDefault="00C82536" w:rsidP="00706507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 xml:space="preserve">Для удобства все страницы бланка записи пронумерованы и разлинованы пунктирными линиями. </w:t>
            </w:r>
          </w:p>
          <w:p w:rsidR="00C82536" w:rsidRDefault="00C82536" w:rsidP="00C82536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на основном бланке записи участник может продолжить записи на дополнительном бланке записи, выдаваемом членом комиссии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по запросу участника в случае, когда на основном бланке записи </w:t>
            </w:r>
            <w:r w:rsidR="00BE48A5">
              <w:rPr>
                <w:rFonts w:eastAsia="Times New Roman" w:cs="Times New Roman"/>
                <w:szCs w:val="28"/>
                <w:lang w:eastAsia="ru-RU"/>
              </w:rPr>
              <w:t xml:space="preserve">(включая его оборотную </w:t>
            </w:r>
            <w:r w:rsidR="00374CBE" w:rsidRPr="00374CBE">
              <w:rPr>
                <w:rFonts w:eastAsia="Times New Roman" w:cs="Times New Roman"/>
                <w:szCs w:val="28"/>
                <w:lang w:eastAsia="ru-RU"/>
              </w:rPr>
              <w:t>сторон</w:t>
            </w:r>
            <w:r w:rsidR="00BE48A5">
              <w:rPr>
                <w:rFonts w:eastAsia="Times New Roman" w:cs="Times New Roman"/>
                <w:szCs w:val="28"/>
                <w:lang w:eastAsia="ru-RU"/>
              </w:rPr>
              <w:t>у</w:t>
            </w:r>
            <w:r w:rsidR="00374CBE" w:rsidRPr="00374CBE">
              <w:rPr>
                <w:rFonts w:eastAsia="Times New Roman" w:cs="Times New Roman"/>
                <w:szCs w:val="28"/>
                <w:lang w:eastAsia="ru-RU"/>
              </w:rPr>
              <w:t>)</w:t>
            </w:r>
            <w:r w:rsidR="00374CBE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 осталось места.</w:t>
            </w:r>
          </w:p>
          <w:p w:rsidR="00A8659A" w:rsidRPr="00AE7274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 экспертам 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5.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6.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35276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 записи выдается членом комиссии по проведению итогового сочинения (изложения) по запросу участника итогового сочинения (изложения) в случае нехватки места.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 xml:space="preserve">и внешне </w:t>
            </w:r>
            <w:r w:rsidR="00993863" w:rsidRPr="00663900">
              <w:rPr>
                <w:rFonts w:cs="Times New Roman"/>
                <w:szCs w:val="28"/>
              </w:rPr>
              <w:lastRenderedPageBreak/>
              <w:t>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(этот код переносится в доп</w:t>
            </w:r>
            <w:r w:rsidR="00864102" w:rsidRPr="00663900">
              <w:rPr>
                <w:rFonts w:cs="Times New Roman"/>
                <w:szCs w:val="28"/>
              </w:rPr>
              <w:t>олнительный бланк</w:t>
            </w:r>
            <w:r w:rsidR="00993863" w:rsidRPr="00663900">
              <w:rPr>
                <w:rFonts w:cs="Times New Roman"/>
                <w:szCs w:val="28"/>
              </w:rPr>
              <w:t xml:space="preserve"> членом комиссии </w:t>
            </w:r>
            <w:r w:rsidR="00993863" w:rsidRPr="00663900">
              <w:rPr>
                <w:rFonts w:eastAsia="Times New Roman" w:cs="Times New Roman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663900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="00993863" w:rsidRPr="00663900">
              <w:rPr>
                <w:rFonts w:cs="Times New Roman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C16D00" w:rsidRPr="00663900" w:rsidRDefault="00C16D00" w:rsidP="00E41B42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вертикальный и горизонтальный штрихкоды;</w:t>
            </w:r>
          </w:p>
          <w:p w:rsidR="00025471" w:rsidRPr="00663900" w:rsidRDefault="009B712A" w:rsidP="00025471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4C4BDB" w:rsidRPr="00663900">
              <w:rPr>
                <w:rFonts w:eastAsia="Times New Roman" w:cs="Times New Roman"/>
                <w:szCs w:val="26"/>
                <w:u w:val="single"/>
                <w:lang w:eastAsia="ru-RU"/>
              </w:rPr>
              <w:t>печатными символами</w:t>
            </w:r>
            <w:r w:rsidR="004C4BDB" w:rsidRPr="00663900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 xml:space="preserve">заполняет значения </w:t>
            </w:r>
            <w:r w:rsidR="00D10D17" w:rsidRPr="00663900">
              <w:rPr>
                <w:rFonts w:cs="Times New Roman"/>
                <w:szCs w:val="28"/>
              </w:rPr>
              <w:t xml:space="preserve">регистрационных </w:t>
            </w:r>
            <w:r w:rsidR="003348ED" w:rsidRPr="00663900">
              <w:rPr>
                <w:rFonts w:cs="Times New Roman"/>
                <w:szCs w:val="28"/>
              </w:rPr>
              <w:t>полей</w:t>
            </w:r>
            <w:r w:rsidR="009B712A" w:rsidRPr="00663900">
              <w:rPr>
                <w:rFonts w:cs="Times New Roman"/>
                <w:szCs w:val="28"/>
              </w:rPr>
              <w:t xml:space="preserve">, </w:t>
            </w:r>
            <w:r w:rsidR="009B712A" w:rsidRPr="00025471">
              <w:rPr>
                <w:rFonts w:cs="Times New Roman"/>
                <w:color w:val="000000"/>
                <w:szCs w:val="28"/>
              </w:rPr>
              <w:t>продублировав информацию с бланка регистрации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6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692" w:rsidRDefault="00E07692" w:rsidP="00CE0494">
      <w:r>
        <w:separator/>
      </w:r>
    </w:p>
    <w:p w:rsidR="00E07692" w:rsidRDefault="00E07692"/>
  </w:endnote>
  <w:endnote w:type="continuationSeparator" w:id="0">
    <w:p w:rsidR="00E07692" w:rsidRDefault="00E07692" w:rsidP="00CE0494">
      <w:r>
        <w:continuationSeparator/>
      </w:r>
    </w:p>
    <w:p w:rsidR="00E07692" w:rsidRDefault="00E076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692" w:rsidRDefault="00E07692" w:rsidP="00CE0494">
      <w:r>
        <w:separator/>
      </w:r>
    </w:p>
    <w:p w:rsidR="00E07692" w:rsidRDefault="00E07692"/>
  </w:footnote>
  <w:footnote w:type="continuationSeparator" w:id="0">
    <w:p w:rsidR="00E07692" w:rsidRDefault="00E07692" w:rsidP="00CE0494">
      <w:r>
        <w:continuationSeparator/>
      </w:r>
    </w:p>
    <w:p w:rsidR="00E07692" w:rsidRDefault="00E0769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7C3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7488"/>
    <w:rsid w:val="00176A73"/>
    <w:rsid w:val="00182CCA"/>
    <w:rsid w:val="00183397"/>
    <w:rsid w:val="001914E7"/>
    <w:rsid w:val="00193DD0"/>
    <w:rsid w:val="001946A5"/>
    <w:rsid w:val="00196889"/>
    <w:rsid w:val="001A23C2"/>
    <w:rsid w:val="001A4096"/>
    <w:rsid w:val="001B2ED5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A3710"/>
    <w:rsid w:val="003A39C8"/>
    <w:rsid w:val="003A3EC4"/>
    <w:rsid w:val="003A5C39"/>
    <w:rsid w:val="003A6F88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C4BDB"/>
    <w:rsid w:val="004D5C2F"/>
    <w:rsid w:val="004E281B"/>
    <w:rsid w:val="004F17C4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6BBE"/>
    <w:rsid w:val="0057105D"/>
    <w:rsid w:val="0057753B"/>
    <w:rsid w:val="00582D7B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5E6B"/>
    <w:rsid w:val="005D7011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157C3"/>
    <w:rsid w:val="00620576"/>
    <w:rsid w:val="00620A8B"/>
    <w:rsid w:val="006261E1"/>
    <w:rsid w:val="006267C8"/>
    <w:rsid w:val="006316D1"/>
    <w:rsid w:val="00632F1F"/>
    <w:rsid w:val="00635012"/>
    <w:rsid w:val="0064706D"/>
    <w:rsid w:val="006504E5"/>
    <w:rsid w:val="00653F3C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4151"/>
    <w:rsid w:val="006E5515"/>
    <w:rsid w:val="006F017E"/>
    <w:rsid w:val="006F08A5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1664"/>
    <w:rsid w:val="00AC266A"/>
    <w:rsid w:val="00AD49AF"/>
    <w:rsid w:val="00AE3B8A"/>
    <w:rsid w:val="00AE43CD"/>
    <w:rsid w:val="00AE7274"/>
    <w:rsid w:val="00AF1072"/>
    <w:rsid w:val="00B128A0"/>
    <w:rsid w:val="00B13A64"/>
    <w:rsid w:val="00B222BF"/>
    <w:rsid w:val="00B2481F"/>
    <w:rsid w:val="00B3499C"/>
    <w:rsid w:val="00B355B4"/>
    <w:rsid w:val="00B35EF6"/>
    <w:rsid w:val="00B3788B"/>
    <w:rsid w:val="00B415B3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709B"/>
    <w:rsid w:val="00C82536"/>
    <w:rsid w:val="00C87746"/>
    <w:rsid w:val="00C91E6C"/>
    <w:rsid w:val="00C95334"/>
    <w:rsid w:val="00CA3775"/>
    <w:rsid w:val="00CB3724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6CC9"/>
    <w:rsid w:val="00D47CB2"/>
    <w:rsid w:val="00D53FE1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26AA"/>
    <w:rsid w:val="00E0654A"/>
    <w:rsid w:val="00E07692"/>
    <w:rsid w:val="00E17436"/>
    <w:rsid w:val="00E2372E"/>
    <w:rsid w:val="00E248FC"/>
    <w:rsid w:val="00E25405"/>
    <w:rsid w:val="00E2555A"/>
    <w:rsid w:val="00E41B42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C1D63"/>
    <w:rsid w:val="00EC3409"/>
    <w:rsid w:val="00ED4AD9"/>
    <w:rsid w:val="00ED52EA"/>
    <w:rsid w:val="00ED545B"/>
    <w:rsid w:val="00EF2AF5"/>
    <w:rsid w:val="00EF7F4D"/>
    <w:rsid w:val="00F064D8"/>
    <w:rsid w:val="00F15E5D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98ABE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684BA-AC5C-479B-9F7B-2A02AD94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2558</TotalTime>
  <Pages>13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RePack by Diakov</cp:lastModifiedBy>
  <cp:revision>472</cp:revision>
  <cp:lastPrinted>2019-10-17T09:28:00Z</cp:lastPrinted>
  <dcterms:created xsi:type="dcterms:W3CDTF">2017-10-25T06:25:00Z</dcterms:created>
  <dcterms:modified xsi:type="dcterms:W3CDTF">2022-11-08T09:25:00Z</dcterms:modified>
</cp:coreProperties>
</file>